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22CAB1BA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6058EC9A" w14:textId="3BF504AC" w:rsidR="001B2ABD" w:rsidRDefault="004853EB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24E0F59B" wp14:editId="00869403">
                  <wp:extent cx="1838325" cy="1838325"/>
                  <wp:effectExtent l="133350" t="114300" r="142875" b="1619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18383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14:paraId="4E79B493" w14:textId="2BAC05F8" w:rsidR="001B2ABD" w:rsidRPr="005F68D7" w:rsidRDefault="001B2ABD" w:rsidP="000C45FF">
            <w:pPr>
              <w:tabs>
                <w:tab w:val="left" w:pos="990"/>
              </w:tabs>
              <w:rPr>
                <w:rFonts w:ascii="Nirmala UI" w:hAnsi="Nirmala UI" w:cs="Nirmala UI"/>
                <w:sz w:val="56"/>
                <w:szCs w:val="56"/>
              </w:rPr>
            </w:pPr>
          </w:p>
        </w:tc>
        <w:tc>
          <w:tcPr>
            <w:tcW w:w="6470" w:type="dxa"/>
            <w:vAlign w:val="bottom"/>
          </w:tcPr>
          <w:p w14:paraId="2E114312" w14:textId="6900A14D" w:rsidR="001B2ABD" w:rsidRPr="005F68D7" w:rsidRDefault="004853EB" w:rsidP="001B2ABD">
            <w:pPr>
              <w:pStyle w:val="Title"/>
              <w:rPr>
                <w:rFonts w:ascii="Nirmala UI" w:hAnsi="Nirmala UI" w:cs="Nirmala UI"/>
                <w:sz w:val="56"/>
                <w:szCs w:val="56"/>
              </w:rPr>
            </w:pPr>
            <w:r w:rsidRPr="005F68D7">
              <w:rPr>
                <w:rFonts w:ascii="Nirmala UI" w:hAnsi="Nirmala UI" w:cs="Nirmala UI"/>
                <w:sz w:val="56"/>
                <w:szCs w:val="56"/>
              </w:rPr>
              <w:t>Yanes, trisha cassandra l.</w:t>
            </w:r>
          </w:p>
          <w:p w14:paraId="6746D0F2" w14:textId="3B91BF9C" w:rsidR="001B2ABD" w:rsidRPr="005F68D7" w:rsidRDefault="00AB6DD0" w:rsidP="00D70F6E">
            <w:pPr>
              <w:pStyle w:val="Heading3"/>
            </w:pPr>
            <w:r w:rsidRPr="00D70F6E">
              <w:rPr>
                <w:w w:val="19"/>
              </w:rPr>
              <w:t xml:space="preserve">Aiming to grab the position </w:t>
            </w:r>
            <w:r w:rsidRPr="00D70F6E">
              <w:rPr>
                <w:bCs/>
                <w:w w:val="19"/>
              </w:rPr>
              <w:t>o</w:t>
            </w:r>
            <w:r w:rsidRPr="00D70F6E">
              <w:rPr>
                <w:bCs/>
                <w:spacing w:val="14"/>
                <w:w w:val="19"/>
              </w:rPr>
              <w:t>f</w:t>
            </w:r>
            <w:r w:rsidR="005F68D7">
              <w:rPr>
                <w:bCs/>
              </w:rPr>
              <w:t xml:space="preserve"> Graphic Artist</w:t>
            </w:r>
          </w:p>
        </w:tc>
      </w:tr>
      <w:tr w:rsidR="001B2ABD" w14:paraId="0E06099C" w14:textId="77777777" w:rsidTr="001B2ABD">
        <w:tc>
          <w:tcPr>
            <w:tcW w:w="3600" w:type="dxa"/>
          </w:tcPr>
          <w:sdt>
            <w:sdtPr>
              <w:id w:val="-1711873194"/>
              <w:placeholder>
                <w:docPart w:val="0C7E5840776049ADAB2FD01B2274C47F"/>
              </w:placeholder>
              <w:temporary/>
              <w:showingPlcHdr/>
              <w15:appearance w15:val="hidden"/>
            </w:sdtPr>
            <w:sdtEndPr/>
            <w:sdtContent>
              <w:p w14:paraId="66A931D8" w14:textId="77777777" w:rsidR="00822A76" w:rsidRDefault="00822A76" w:rsidP="00822A76">
                <w:pPr>
                  <w:pStyle w:val="Heading3"/>
                </w:pPr>
                <w:r w:rsidRPr="00D5459D">
                  <w:t>Profile</w:t>
                </w:r>
              </w:p>
            </w:sdtContent>
          </w:sdt>
          <w:p w14:paraId="03EA2588" w14:textId="253F02DA" w:rsidR="00822A76" w:rsidRPr="00822A76" w:rsidRDefault="00C93AE3" w:rsidP="00822A76">
            <w:r>
              <w:t xml:space="preserve">A sophomore student at Pamantasan ng </w:t>
            </w:r>
            <w:proofErr w:type="spellStart"/>
            <w:r>
              <w:t>Lungsod</w:t>
            </w:r>
            <w:proofErr w:type="spellEnd"/>
            <w:r>
              <w:t xml:space="preserve"> ng Valenzuela taking Bachelor of Science in Information Technology major in Multimedia.</w:t>
            </w:r>
          </w:p>
          <w:p w14:paraId="48AE81C3" w14:textId="77777777" w:rsidR="00822A76" w:rsidRDefault="00822A76" w:rsidP="00822A76">
            <w:pPr>
              <w:pStyle w:val="Heading3"/>
            </w:pPr>
            <w:r>
              <w:t>personal data</w:t>
            </w:r>
          </w:p>
          <w:p w14:paraId="69B4E7E2" w14:textId="46E0C806" w:rsidR="00822A76" w:rsidRDefault="00822A76" w:rsidP="00822A76">
            <w:r>
              <w:rPr>
                <w:b/>
                <w:bCs/>
              </w:rPr>
              <w:t xml:space="preserve">DATE OF BIRTH: </w:t>
            </w:r>
            <w:r>
              <w:t>March 29, 2005</w:t>
            </w:r>
          </w:p>
          <w:p w14:paraId="5C30C555" w14:textId="6EBC49CC" w:rsidR="00822A76" w:rsidRPr="00E82594" w:rsidRDefault="00822A76" w:rsidP="00822A76">
            <w:r>
              <w:rPr>
                <w:b/>
                <w:bCs/>
              </w:rPr>
              <w:t xml:space="preserve">SEX: </w:t>
            </w:r>
            <w:r>
              <w:t>Female</w:t>
            </w:r>
          </w:p>
          <w:p w14:paraId="560F2DDC" w14:textId="77777777" w:rsidR="00822A76" w:rsidRPr="007A4EF9" w:rsidRDefault="00822A76" w:rsidP="00822A76">
            <w:r>
              <w:rPr>
                <w:b/>
                <w:bCs/>
              </w:rPr>
              <w:t>CITIZENSHIP</w:t>
            </w:r>
            <w:r>
              <w:t>: Filipino</w:t>
            </w:r>
          </w:p>
          <w:sdt>
            <w:sdtPr>
              <w:id w:val="-1954003311"/>
              <w:placeholder>
                <w:docPart w:val="3916E55FE8BE4E7CABEB29A992EB92EB"/>
              </w:placeholder>
              <w:temporary/>
              <w:showingPlcHdr/>
              <w15:appearance w15:val="hidden"/>
            </w:sdtPr>
            <w:sdtEndPr/>
            <w:sdtContent>
              <w:p w14:paraId="1F5F44EA" w14:textId="77777777" w:rsidR="00822A76" w:rsidRPr="00CB0055" w:rsidRDefault="00822A76" w:rsidP="00822A76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A7BC21B0630640778D002BA57C5AA22D"/>
              </w:placeholder>
              <w:temporary/>
              <w:showingPlcHdr/>
              <w15:appearance w15:val="hidden"/>
            </w:sdtPr>
            <w:sdtEndPr/>
            <w:sdtContent>
              <w:p w14:paraId="24E37F61" w14:textId="77777777" w:rsidR="00822A76" w:rsidRDefault="00822A76" w:rsidP="00822A76">
                <w:r w:rsidRPr="00E82594">
                  <w:rPr>
                    <w:b/>
                    <w:bCs/>
                  </w:rPr>
                  <w:t>PHONE:</w:t>
                </w:r>
              </w:p>
            </w:sdtContent>
          </w:sdt>
          <w:p w14:paraId="2299DD58" w14:textId="77777777" w:rsidR="00822A76" w:rsidRDefault="00822A76" w:rsidP="00822A76">
            <w:r>
              <w:t>095608616507</w:t>
            </w:r>
          </w:p>
          <w:p w14:paraId="2E33C02D" w14:textId="5ECE121D" w:rsidR="00822A76" w:rsidRDefault="00F74B4E" w:rsidP="00822A76">
            <w:sdt>
              <w:sdtPr>
                <w:id w:val="-240260293"/>
                <w:placeholder>
                  <w:docPart w:val="33D4FA9578954F8D8675983F4CC97A3E"/>
                </w:placeholder>
                <w:temporary/>
                <w:showingPlcHdr/>
                <w15:appearance w15:val="hidden"/>
              </w:sdtPr>
              <w:sdtEndPr/>
              <w:sdtContent>
                <w:r w:rsidR="00822A76" w:rsidRPr="00E82594">
                  <w:rPr>
                    <w:b/>
                    <w:bCs/>
                  </w:rPr>
                  <w:t>EMAIL:</w:t>
                </w:r>
              </w:sdtContent>
            </w:sdt>
          </w:p>
          <w:p w14:paraId="126048AE" w14:textId="15BD890D" w:rsidR="00822A76" w:rsidRPr="00E4381A" w:rsidRDefault="00822A76" w:rsidP="00822A76">
            <w:pPr>
              <w:rPr>
                <w:rStyle w:val="Hyperlink"/>
              </w:rPr>
            </w:pPr>
            <w:r>
              <w:t>yanestrisha1@gmail.com</w:t>
            </w:r>
          </w:p>
          <w:p w14:paraId="12D0F5E2" w14:textId="77777777" w:rsidR="00822A76" w:rsidRPr="00CB0055" w:rsidRDefault="00822A76" w:rsidP="00822A76">
            <w:pPr>
              <w:pStyle w:val="Heading3"/>
            </w:pPr>
            <w:r>
              <w:t>SKILLS</w:t>
            </w:r>
          </w:p>
          <w:p w14:paraId="75759B31" w14:textId="7D901251" w:rsidR="00822A76" w:rsidRDefault="00C93AE3" w:rsidP="00822A76">
            <w:pPr>
              <w:pStyle w:val="ListParagraph"/>
              <w:numPr>
                <w:ilvl w:val="0"/>
                <w:numId w:val="1"/>
              </w:numPr>
            </w:pPr>
            <w:r>
              <w:t>HTML</w:t>
            </w:r>
          </w:p>
          <w:p w14:paraId="3BCF9A91" w14:textId="77777777" w:rsidR="00822A76" w:rsidRDefault="00822A76" w:rsidP="00822A76">
            <w:pPr>
              <w:pStyle w:val="ListParagraph"/>
            </w:pPr>
          </w:p>
          <w:p w14:paraId="26697894" w14:textId="03755F10" w:rsidR="00822A76" w:rsidRDefault="00C93AE3" w:rsidP="00822A76">
            <w:pPr>
              <w:pStyle w:val="ListParagraph"/>
              <w:numPr>
                <w:ilvl w:val="0"/>
                <w:numId w:val="1"/>
              </w:numPr>
            </w:pPr>
            <w:r>
              <w:t>CSS</w:t>
            </w:r>
          </w:p>
          <w:p w14:paraId="37439FAE" w14:textId="77777777" w:rsidR="00822A76" w:rsidRDefault="00822A76" w:rsidP="00822A76">
            <w:pPr>
              <w:pStyle w:val="ListParagraph"/>
            </w:pPr>
          </w:p>
          <w:p w14:paraId="3851AEDA" w14:textId="1B1BA397" w:rsidR="00822A76" w:rsidRDefault="00C93AE3" w:rsidP="00822A76">
            <w:pPr>
              <w:pStyle w:val="ListParagraph"/>
              <w:numPr>
                <w:ilvl w:val="0"/>
                <w:numId w:val="1"/>
              </w:numPr>
            </w:pPr>
            <w:r>
              <w:t>Java</w:t>
            </w:r>
          </w:p>
          <w:p w14:paraId="05062FCF" w14:textId="77777777" w:rsidR="00C93AE3" w:rsidRDefault="00C93AE3" w:rsidP="00C93AE3">
            <w:pPr>
              <w:pStyle w:val="ListParagraph"/>
            </w:pPr>
          </w:p>
          <w:p w14:paraId="0E5F9C91" w14:textId="0F0F82B5" w:rsidR="00C93AE3" w:rsidRDefault="00C93AE3" w:rsidP="00822A76">
            <w:pPr>
              <w:pStyle w:val="ListParagraph"/>
              <w:numPr>
                <w:ilvl w:val="0"/>
                <w:numId w:val="1"/>
              </w:numPr>
            </w:pPr>
            <w:r>
              <w:t>Photoshop</w:t>
            </w:r>
          </w:p>
          <w:p w14:paraId="180A3935" w14:textId="77777777" w:rsidR="00C93AE3" w:rsidRDefault="00C93AE3" w:rsidP="00C93AE3">
            <w:pPr>
              <w:pStyle w:val="ListParagraph"/>
            </w:pPr>
          </w:p>
          <w:p w14:paraId="75B41157" w14:textId="55DD9181" w:rsidR="00C93AE3" w:rsidRDefault="00C93AE3" w:rsidP="00822A76">
            <w:pPr>
              <w:pStyle w:val="ListParagraph"/>
              <w:numPr>
                <w:ilvl w:val="0"/>
                <w:numId w:val="1"/>
              </w:numPr>
            </w:pPr>
            <w:r>
              <w:t>Figma</w:t>
            </w:r>
          </w:p>
          <w:p w14:paraId="30ADB677" w14:textId="77777777" w:rsidR="00822A76" w:rsidRDefault="00822A76" w:rsidP="00822A76">
            <w:pPr>
              <w:pStyle w:val="ListParagraph"/>
            </w:pPr>
          </w:p>
          <w:p w14:paraId="1CFA7DC4" w14:textId="27D6D7CE" w:rsidR="004D3011" w:rsidRPr="004D3011" w:rsidRDefault="004D3011" w:rsidP="004D3011"/>
        </w:tc>
        <w:tc>
          <w:tcPr>
            <w:tcW w:w="720" w:type="dxa"/>
          </w:tcPr>
          <w:p w14:paraId="50B78FAF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14:paraId="2D10115B" w14:textId="4E62CDF1" w:rsidR="001B2ABD" w:rsidRDefault="00AB6DD0" w:rsidP="00036450">
            <w:pPr>
              <w:pStyle w:val="Heading2"/>
            </w:pPr>
            <w:r>
              <w:t>education attainment</w:t>
            </w:r>
          </w:p>
          <w:p w14:paraId="266278EE" w14:textId="0ADDD9BE" w:rsidR="004853EB" w:rsidRPr="002B3EBC" w:rsidRDefault="004853EB" w:rsidP="004853EB">
            <w:r w:rsidRPr="002B3EBC">
              <w:rPr>
                <w:b/>
                <w:bCs/>
              </w:rPr>
              <w:t xml:space="preserve">Senior High </w:t>
            </w:r>
            <w:r>
              <w:t>(2021</w:t>
            </w:r>
            <w:r w:rsidR="00436410">
              <w:t xml:space="preserve"> </w:t>
            </w:r>
            <w:r>
              <w:t>-</w:t>
            </w:r>
            <w:r w:rsidR="00436410">
              <w:t xml:space="preserve"> </w:t>
            </w:r>
            <w:r>
              <w:t>2023)</w:t>
            </w:r>
          </w:p>
          <w:p w14:paraId="2AC61256" w14:textId="1E3A77FD" w:rsidR="004853EB" w:rsidRDefault="004853EB" w:rsidP="004853EB">
            <w:proofErr w:type="spellStart"/>
            <w:r>
              <w:t>Malinta</w:t>
            </w:r>
            <w:proofErr w:type="spellEnd"/>
            <w:r>
              <w:t xml:space="preserve"> National High School at </w:t>
            </w:r>
            <w:proofErr w:type="spellStart"/>
            <w:r>
              <w:t>Malinta</w:t>
            </w:r>
            <w:proofErr w:type="spellEnd"/>
            <w:r>
              <w:t>, Valenzuela City</w:t>
            </w:r>
          </w:p>
          <w:p w14:paraId="0BBA38D9" w14:textId="77777777" w:rsidR="004853EB" w:rsidRDefault="004853EB" w:rsidP="004853EB">
            <w:r>
              <w:t xml:space="preserve"> </w:t>
            </w:r>
          </w:p>
          <w:p w14:paraId="02239AE0" w14:textId="1ADD149B" w:rsidR="004853EB" w:rsidRPr="002B3EBC" w:rsidRDefault="004853EB" w:rsidP="004853EB">
            <w:r w:rsidRPr="002B3EBC">
              <w:rPr>
                <w:b/>
                <w:bCs/>
              </w:rPr>
              <w:t xml:space="preserve">Junior High </w:t>
            </w:r>
            <w:r>
              <w:t>(2017</w:t>
            </w:r>
            <w:r w:rsidR="00436410">
              <w:t xml:space="preserve"> </w:t>
            </w:r>
            <w:r>
              <w:t>-</w:t>
            </w:r>
            <w:r w:rsidR="00436410">
              <w:t xml:space="preserve"> </w:t>
            </w:r>
            <w:r>
              <w:t>2021)</w:t>
            </w:r>
          </w:p>
          <w:p w14:paraId="1355AFAE" w14:textId="77777777" w:rsidR="004853EB" w:rsidRDefault="004853EB" w:rsidP="004853EB">
            <w:proofErr w:type="spellStart"/>
            <w:r>
              <w:t>Malinta</w:t>
            </w:r>
            <w:proofErr w:type="spellEnd"/>
            <w:r>
              <w:t xml:space="preserve"> National High School at </w:t>
            </w:r>
            <w:proofErr w:type="spellStart"/>
            <w:r>
              <w:t>Malinta</w:t>
            </w:r>
            <w:proofErr w:type="spellEnd"/>
            <w:r>
              <w:t>, Valenzuela City</w:t>
            </w:r>
          </w:p>
          <w:p w14:paraId="3804807D" w14:textId="0519EA2E" w:rsidR="004853EB" w:rsidRDefault="004853EB" w:rsidP="004853EB"/>
          <w:p w14:paraId="1FC208BD" w14:textId="1D6DE3E7" w:rsidR="004853EB" w:rsidRPr="002B3EBC" w:rsidRDefault="004853EB" w:rsidP="004853EB">
            <w:r w:rsidRPr="002B3EBC">
              <w:rPr>
                <w:b/>
                <w:bCs/>
              </w:rPr>
              <w:t xml:space="preserve">Elementary </w:t>
            </w:r>
            <w:r>
              <w:t>(2011</w:t>
            </w:r>
            <w:r w:rsidR="00436410">
              <w:t xml:space="preserve"> </w:t>
            </w:r>
            <w:r>
              <w:t>-</w:t>
            </w:r>
            <w:r w:rsidR="00436410">
              <w:t xml:space="preserve"> </w:t>
            </w:r>
            <w:r>
              <w:t>2017)</w:t>
            </w:r>
          </w:p>
          <w:p w14:paraId="59416BF8" w14:textId="38CF8250" w:rsidR="004853EB" w:rsidRDefault="004853EB" w:rsidP="004853EB">
            <w:proofErr w:type="spellStart"/>
            <w:r>
              <w:t>Malinta</w:t>
            </w:r>
            <w:proofErr w:type="spellEnd"/>
            <w:r>
              <w:t xml:space="preserve"> Elementary School at </w:t>
            </w:r>
            <w:proofErr w:type="spellStart"/>
            <w:r>
              <w:t>Malinta</w:t>
            </w:r>
            <w:proofErr w:type="spellEnd"/>
            <w:r>
              <w:t>, Valenzuela City</w:t>
            </w:r>
          </w:p>
          <w:p w14:paraId="0BC700F2" w14:textId="1A2B4CED" w:rsidR="00822A76" w:rsidRDefault="00822A76" w:rsidP="004853EB"/>
          <w:p w14:paraId="7F44D838" w14:textId="4EB954E5" w:rsidR="00822A76" w:rsidRDefault="00822A76" w:rsidP="00822A76">
            <w:r>
              <w:rPr>
                <w:b/>
                <w:bCs/>
              </w:rPr>
              <w:t xml:space="preserve">College </w:t>
            </w:r>
            <w:r>
              <w:t>(2023</w:t>
            </w:r>
            <w:r w:rsidR="00436410">
              <w:t xml:space="preserve"> </w:t>
            </w:r>
            <w:r>
              <w:t>-</w:t>
            </w:r>
            <w:r w:rsidR="00436410">
              <w:t xml:space="preserve"> Present</w:t>
            </w:r>
            <w:r>
              <w:t>)</w:t>
            </w:r>
          </w:p>
          <w:p w14:paraId="0F27D548" w14:textId="77777777" w:rsidR="00822A76" w:rsidRPr="00E82594" w:rsidRDefault="00822A76" w:rsidP="00822A76">
            <w:r>
              <w:t>Pamantasan ng Lungsod ng Valenzuela at Maysan, Valenzuela City.</w:t>
            </w:r>
          </w:p>
          <w:sdt>
            <w:sdtPr>
              <w:id w:val="1001553383"/>
              <w:placeholder>
                <w:docPart w:val="11B5391B505B487FAABCA4423F1BE24D"/>
              </w:placeholder>
              <w:temporary/>
              <w:showingPlcHdr/>
              <w15:appearance w15:val="hidden"/>
            </w:sdtPr>
            <w:sdtEndPr/>
            <w:sdtContent>
              <w:p w14:paraId="405D4B92" w14:textId="13FB334A" w:rsidR="00036450" w:rsidRDefault="00036450" w:rsidP="00036450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14:paraId="0A69DA63" w14:textId="6B3A53DA" w:rsidR="004D3011" w:rsidRDefault="00437054" w:rsidP="00036450">
            <w:pPr>
              <w:rPr>
                <w:b/>
                <w:bCs/>
              </w:rPr>
            </w:pPr>
            <w:r w:rsidRPr="00437054">
              <w:rPr>
                <w:b/>
                <w:bCs/>
              </w:rPr>
              <w:t xml:space="preserve">Valenzuela City Disaster Risk Reduction </w:t>
            </w:r>
            <w:r w:rsidR="00C93AE3" w:rsidRPr="00437054">
              <w:rPr>
                <w:b/>
                <w:bCs/>
              </w:rPr>
              <w:t>and</w:t>
            </w:r>
            <w:r w:rsidRPr="00437054">
              <w:rPr>
                <w:b/>
                <w:bCs/>
              </w:rPr>
              <w:t xml:space="preserve"> Management Office</w:t>
            </w:r>
            <w:r>
              <w:rPr>
                <w:b/>
                <w:bCs/>
              </w:rPr>
              <w:t xml:space="preserve"> </w:t>
            </w:r>
          </w:p>
          <w:p w14:paraId="592A2A0E" w14:textId="5A6C4C67" w:rsidR="00437054" w:rsidRPr="00437054" w:rsidRDefault="00437054" w:rsidP="00036450">
            <w:pPr>
              <w:rPr>
                <w:b/>
                <w:bCs/>
              </w:rPr>
            </w:pPr>
            <w:r w:rsidRPr="00437054">
              <w:rPr>
                <w:b/>
                <w:bCs/>
              </w:rPr>
              <w:t>(March 08 – 20, 2023)</w:t>
            </w:r>
          </w:p>
          <w:p w14:paraId="3D8E8981" w14:textId="25B1BE8F" w:rsidR="00437054" w:rsidRPr="00437054" w:rsidRDefault="00437054" w:rsidP="00036450">
            <w:r>
              <w:t xml:space="preserve">I experience </w:t>
            </w:r>
            <w:r w:rsidR="00AB6DD0">
              <w:t xml:space="preserve">work immersion under the planning </w:t>
            </w:r>
            <w:r w:rsidR="00C93AE3">
              <w:t>department.</w:t>
            </w:r>
          </w:p>
          <w:p w14:paraId="19EBCEA0" w14:textId="5FF04BAC" w:rsidR="00036450" w:rsidRDefault="00C93AE3" w:rsidP="00036450">
            <w:pPr>
              <w:pStyle w:val="Heading2"/>
            </w:pPr>
            <w:r>
              <w:t>SEMINARS</w:t>
            </w:r>
          </w:p>
          <w:p w14:paraId="6AAAD4EE" w14:textId="749D7E5B" w:rsidR="00036450" w:rsidRDefault="00436410" w:rsidP="00436410">
            <w:pPr>
              <w:numPr>
                <w:ilvl w:val="0"/>
                <w:numId w:val="2"/>
              </w:numPr>
              <w:spacing w:after="31" w:line="254" w:lineRule="auto"/>
              <w:ind w:right="30" w:hanging="360"/>
              <w:rPr>
                <w:b/>
                <w:bCs/>
                <w:sz w:val="16"/>
                <w:szCs w:val="20"/>
              </w:rPr>
            </w:pPr>
            <w:r w:rsidRPr="005F68D7">
              <w:rPr>
                <w:b/>
                <w:bCs/>
                <w:sz w:val="16"/>
                <w:szCs w:val="20"/>
              </w:rPr>
              <w:t>Press Start to Level Up: Best Practices in Game Testing</w:t>
            </w:r>
            <w:r w:rsidRPr="005F68D7">
              <w:rPr>
                <w:b/>
                <w:bCs/>
                <w:sz w:val="16"/>
                <w:szCs w:val="20"/>
              </w:rPr>
              <w:t xml:space="preserve"> 2024</w:t>
            </w:r>
          </w:p>
          <w:p w14:paraId="54C9B07E" w14:textId="77777777" w:rsidR="00D70F6E" w:rsidRDefault="00D70F6E" w:rsidP="00D70F6E">
            <w:pPr>
              <w:spacing w:after="31" w:line="254" w:lineRule="auto"/>
              <w:ind w:right="3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               </w:t>
            </w:r>
            <w:r w:rsidRPr="00D70F6E">
              <w:rPr>
                <w:sz w:val="16"/>
                <w:szCs w:val="20"/>
              </w:rPr>
              <w:t xml:space="preserve">Explored industry-standard techniques for bug detection, </w:t>
            </w:r>
          </w:p>
          <w:p w14:paraId="19A2F69D" w14:textId="23F04AFA" w:rsidR="00D70F6E" w:rsidRPr="00D70F6E" w:rsidRDefault="00D70F6E" w:rsidP="00D70F6E">
            <w:pPr>
              <w:spacing w:after="31" w:line="254" w:lineRule="auto"/>
              <w:ind w:right="3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              </w:t>
            </w:r>
            <w:r w:rsidRPr="00D70F6E">
              <w:rPr>
                <w:sz w:val="16"/>
                <w:szCs w:val="20"/>
              </w:rPr>
              <w:t>gameplay</w:t>
            </w:r>
            <w:r>
              <w:rPr>
                <w:sz w:val="16"/>
                <w:szCs w:val="20"/>
              </w:rPr>
              <w:t xml:space="preserve"> </w:t>
            </w:r>
            <w:r w:rsidRPr="00D70F6E">
              <w:rPr>
                <w:sz w:val="16"/>
                <w:szCs w:val="20"/>
              </w:rPr>
              <w:t>optimization, and quality assurance in game development.</w:t>
            </w:r>
          </w:p>
          <w:p w14:paraId="799C0CF9" w14:textId="3B0C8190" w:rsidR="00436410" w:rsidRPr="005F68D7" w:rsidRDefault="00436410" w:rsidP="00436410">
            <w:pPr>
              <w:pStyle w:val="ListParagraph"/>
              <w:numPr>
                <w:ilvl w:val="0"/>
                <w:numId w:val="4"/>
              </w:numPr>
              <w:spacing w:after="31" w:line="254" w:lineRule="auto"/>
              <w:ind w:right="30"/>
              <w:rPr>
                <w:b/>
                <w:bCs/>
                <w:sz w:val="16"/>
                <w:szCs w:val="20"/>
              </w:rPr>
            </w:pPr>
            <w:r w:rsidRPr="005F68D7">
              <w:rPr>
                <w:b/>
                <w:bCs/>
                <w:sz w:val="16"/>
                <w:szCs w:val="20"/>
              </w:rPr>
              <w:t xml:space="preserve">Launch Your Tech Career: The High-Demand Skillset of Full </w:t>
            </w:r>
            <w:r w:rsidRPr="005F68D7">
              <w:rPr>
                <w:b/>
                <w:bCs/>
                <w:sz w:val="16"/>
                <w:szCs w:val="20"/>
              </w:rPr>
              <w:t>Stack Web</w:t>
            </w:r>
            <w:r w:rsidRPr="005F68D7">
              <w:rPr>
                <w:b/>
                <w:bCs/>
                <w:sz w:val="16"/>
                <w:szCs w:val="20"/>
              </w:rPr>
              <w:t xml:space="preserve"> Developer </w:t>
            </w:r>
            <w:r w:rsidRPr="005F68D7">
              <w:rPr>
                <w:b/>
                <w:bCs/>
                <w:sz w:val="16"/>
                <w:szCs w:val="20"/>
              </w:rPr>
              <w:t>2024</w:t>
            </w:r>
          </w:p>
          <w:p w14:paraId="7F545CED" w14:textId="3D129A11" w:rsidR="00436410" w:rsidRPr="005F68D7" w:rsidRDefault="00D70F6E" w:rsidP="00436410">
            <w:pPr>
              <w:spacing w:after="31" w:line="254" w:lineRule="auto"/>
              <w:ind w:right="30"/>
              <w:rPr>
                <w:b/>
                <w:bCs/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                </w:t>
            </w:r>
            <w:r w:rsidRPr="00D70F6E">
              <w:rPr>
                <w:sz w:val="16"/>
                <w:szCs w:val="20"/>
              </w:rPr>
              <w:t xml:space="preserve">Gained essential front-end and back-end skills, frameworks, and tools </w:t>
            </w:r>
            <w:r>
              <w:rPr>
                <w:sz w:val="16"/>
                <w:szCs w:val="20"/>
              </w:rPr>
              <w:t xml:space="preserve">                                                           </w:t>
            </w:r>
            <w:r w:rsidRPr="00D70F6E">
              <w:rPr>
                <w:sz w:val="16"/>
                <w:szCs w:val="20"/>
              </w:rPr>
              <w:t>for full-stack web development.</w:t>
            </w:r>
            <w:r w:rsidR="00436410" w:rsidRPr="005F68D7">
              <w:rPr>
                <w:b/>
                <w:bCs/>
                <w:sz w:val="16"/>
                <w:szCs w:val="20"/>
              </w:rPr>
              <w:t xml:space="preserve">             </w:t>
            </w:r>
          </w:p>
          <w:p w14:paraId="06628E9E" w14:textId="47149C0E" w:rsidR="00436410" w:rsidRPr="00436410" w:rsidRDefault="00436410" w:rsidP="00436410">
            <w:pPr>
              <w:spacing w:after="31" w:line="254" w:lineRule="auto"/>
              <w:ind w:right="30"/>
            </w:pPr>
          </w:p>
        </w:tc>
      </w:tr>
      <w:tr w:rsidR="00436410" w14:paraId="51878B6C" w14:textId="77777777" w:rsidTr="001B2ABD">
        <w:tc>
          <w:tcPr>
            <w:tcW w:w="3600" w:type="dxa"/>
          </w:tcPr>
          <w:p w14:paraId="598B2A89" w14:textId="77777777" w:rsidR="00436410" w:rsidRDefault="00436410" w:rsidP="00822A76">
            <w:pPr>
              <w:pStyle w:val="Heading3"/>
            </w:pPr>
          </w:p>
        </w:tc>
        <w:tc>
          <w:tcPr>
            <w:tcW w:w="720" w:type="dxa"/>
          </w:tcPr>
          <w:p w14:paraId="4AEBAB1A" w14:textId="77777777" w:rsidR="00436410" w:rsidRDefault="00436410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14:paraId="4E0FDC69" w14:textId="77777777" w:rsidR="00436410" w:rsidRDefault="00436410" w:rsidP="00036450">
            <w:pPr>
              <w:pStyle w:val="Heading2"/>
            </w:pPr>
          </w:p>
        </w:tc>
      </w:tr>
      <w:tr w:rsidR="00436410" w14:paraId="26E1B764" w14:textId="77777777" w:rsidTr="001B2ABD">
        <w:tc>
          <w:tcPr>
            <w:tcW w:w="3600" w:type="dxa"/>
          </w:tcPr>
          <w:p w14:paraId="55EBD1ED" w14:textId="77777777" w:rsidR="00436410" w:rsidRDefault="00436410" w:rsidP="00822A76">
            <w:pPr>
              <w:pStyle w:val="Heading3"/>
            </w:pPr>
          </w:p>
        </w:tc>
        <w:tc>
          <w:tcPr>
            <w:tcW w:w="720" w:type="dxa"/>
          </w:tcPr>
          <w:p w14:paraId="52E14983" w14:textId="77777777" w:rsidR="00436410" w:rsidRDefault="00436410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14:paraId="27CE0D51" w14:textId="77777777" w:rsidR="00436410" w:rsidRDefault="00436410" w:rsidP="00036450">
            <w:pPr>
              <w:pStyle w:val="Heading2"/>
            </w:pPr>
          </w:p>
        </w:tc>
      </w:tr>
    </w:tbl>
    <w:p w14:paraId="18AB60B8" w14:textId="77777777" w:rsidR="0043117B" w:rsidRDefault="00F74B4E" w:rsidP="000C45FF">
      <w:pPr>
        <w:tabs>
          <w:tab w:val="left" w:pos="990"/>
        </w:tabs>
      </w:pPr>
    </w:p>
    <w:sectPr w:rsidR="0043117B" w:rsidSect="000C45FF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0A4B5" w14:textId="77777777" w:rsidR="00F74B4E" w:rsidRDefault="00F74B4E" w:rsidP="000C45FF">
      <w:r>
        <w:separator/>
      </w:r>
    </w:p>
  </w:endnote>
  <w:endnote w:type="continuationSeparator" w:id="0">
    <w:p w14:paraId="1B18A96E" w14:textId="77777777" w:rsidR="00F74B4E" w:rsidRDefault="00F74B4E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A9D5C" w14:textId="77777777" w:rsidR="00F74B4E" w:rsidRDefault="00F74B4E" w:rsidP="000C45FF">
      <w:r>
        <w:separator/>
      </w:r>
    </w:p>
  </w:footnote>
  <w:footnote w:type="continuationSeparator" w:id="0">
    <w:p w14:paraId="4DE1B434" w14:textId="77777777" w:rsidR="00F74B4E" w:rsidRDefault="00F74B4E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42D6E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DCCE3B3" wp14:editId="68483207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304EFF"/>
    <w:multiLevelType w:val="hybridMultilevel"/>
    <w:tmpl w:val="C296ABB8"/>
    <w:lvl w:ilvl="0" w:tplc="4DFC447C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0E9A46">
      <w:start w:val="1"/>
      <w:numFmt w:val="bullet"/>
      <w:lvlText w:val="o"/>
      <w:lvlJc w:val="left"/>
      <w:pPr>
        <w:ind w:left="1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88C810">
      <w:start w:val="1"/>
      <w:numFmt w:val="bullet"/>
      <w:lvlText w:val="▪"/>
      <w:lvlJc w:val="left"/>
      <w:pPr>
        <w:ind w:left="2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E0668E">
      <w:start w:val="1"/>
      <w:numFmt w:val="bullet"/>
      <w:lvlText w:val="•"/>
      <w:lvlJc w:val="left"/>
      <w:pPr>
        <w:ind w:left="2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32F274">
      <w:start w:val="1"/>
      <w:numFmt w:val="bullet"/>
      <w:lvlText w:val="o"/>
      <w:lvlJc w:val="left"/>
      <w:pPr>
        <w:ind w:left="3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E8DDBA">
      <w:start w:val="1"/>
      <w:numFmt w:val="bullet"/>
      <w:lvlText w:val="▪"/>
      <w:lvlJc w:val="left"/>
      <w:pPr>
        <w:ind w:left="4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7E3F88">
      <w:start w:val="1"/>
      <w:numFmt w:val="bullet"/>
      <w:lvlText w:val="•"/>
      <w:lvlJc w:val="left"/>
      <w:pPr>
        <w:ind w:left="49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7E13CC">
      <w:start w:val="1"/>
      <w:numFmt w:val="bullet"/>
      <w:lvlText w:val="o"/>
      <w:lvlJc w:val="left"/>
      <w:pPr>
        <w:ind w:left="56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7AC2BA">
      <w:start w:val="1"/>
      <w:numFmt w:val="bullet"/>
      <w:lvlText w:val="▪"/>
      <w:lvlJc w:val="left"/>
      <w:pPr>
        <w:ind w:left="63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F57E1B"/>
    <w:multiLevelType w:val="hybridMultilevel"/>
    <w:tmpl w:val="30826FC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8E7B73"/>
    <w:multiLevelType w:val="hybridMultilevel"/>
    <w:tmpl w:val="972E417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A91724"/>
    <w:multiLevelType w:val="hybridMultilevel"/>
    <w:tmpl w:val="F5787CD2"/>
    <w:lvl w:ilvl="0" w:tplc="3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B63"/>
    <w:rsid w:val="00036450"/>
    <w:rsid w:val="00094499"/>
    <w:rsid w:val="000C45FF"/>
    <w:rsid w:val="000E3FD1"/>
    <w:rsid w:val="00112054"/>
    <w:rsid w:val="001317D8"/>
    <w:rsid w:val="001525E1"/>
    <w:rsid w:val="00180329"/>
    <w:rsid w:val="0019001F"/>
    <w:rsid w:val="001A74A5"/>
    <w:rsid w:val="001B2ABD"/>
    <w:rsid w:val="001E0391"/>
    <w:rsid w:val="001E1759"/>
    <w:rsid w:val="001F1ECC"/>
    <w:rsid w:val="002400EB"/>
    <w:rsid w:val="00256CF7"/>
    <w:rsid w:val="00281FD5"/>
    <w:rsid w:val="0030481B"/>
    <w:rsid w:val="003156FC"/>
    <w:rsid w:val="003254B5"/>
    <w:rsid w:val="0037121F"/>
    <w:rsid w:val="003910D8"/>
    <w:rsid w:val="003A6B7D"/>
    <w:rsid w:val="003B06CA"/>
    <w:rsid w:val="004071FC"/>
    <w:rsid w:val="00436410"/>
    <w:rsid w:val="00437054"/>
    <w:rsid w:val="00445947"/>
    <w:rsid w:val="00471E91"/>
    <w:rsid w:val="004813B3"/>
    <w:rsid w:val="004853EB"/>
    <w:rsid w:val="00496591"/>
    <w:rsid w:val="004C63E4"/>
    <w:rsid w:val="004D3011"/>
    <w:rsid w:val="005262AC"/>
    <w:rsid w:val="005E39D5"/>
    <w:rsid w:val="005F68D7"/>
    <w:rsid w:val="00600670"/>
    <w:rsid w:val="0062123A"/>
    <w:rsid w:val="00646E75"/>
    <w:rsid w:val="006771D0"/>
    <w:rsid w:val="006906C9"/>
    <w:rsid w:val="00715FCB"/>
    <w:rsid w:val="00743101"/>
    <w:rsid w:val="00764C9F"/>
    <w:rsid w:val="007775E1"/>
    <w:rsid w:val="007867A0"/>
    <w:rsid w:val="007927F5"/>
    <w:rsid w:val="00802CA0"/>
    <w:rsid w:val="00822A76"/>
    <w:rsid w:val="008D7821"/>
    <w:rsid w:val="009260CD"/>
    <w:rsid w:val="00940A66"/>
    <w:rsid w:val="00952C25"/>
    <w:rsid w:val="00A2118D"/>
    <w:rsid w:val="00AB6DD0"/>
    <w:rsid w:val="00AD0A50"/>
    <w:rsid w:val="00AD76E2"/>
    <w:rsid w:val="00B20152"/>
    <w:rsid w:val="00B359E4"/>
    <w:rsid w:val="00B57D98"/>
    <w:rsid w:val="00B70850"/>
    <w:rsid w:val="00C066B6"/>
    <w:rsid w:val="00C11626"/>
    <w:rsid w:val="00C37BA1"/>
    <w:rsid w:val="00C4674C"/>
    <w:rsid w:val="00C506CF"/>
    <w:rsid w:val="00C72BED"/>
    <w:rsid w:val="00C93AE3"/>
    <w:rsid w:val="00C9578B"/>
    <w:rsid w:val="00CB0055"/>
    <w:rsid w:val="00D2522B"/>
    <w:rsid w:val="00D422DE"/>
    <w:rsid w:val="00D5459D"/>
    <w:rsid w:val="00D70F6E"/>
    <w:rsid w:val="00DA1F4D"/>
    <w:rsid w:val="00DD172A"/>
    <w:rsid w:val="00E25A26"/>
    <w:rsid w:val="00E4381A"/>
    <w:rsid w:val="00E55D74"/>
    <w:rsid w:val="00E71B63"/>
    <w:rsid w:val="00F60274"/>
    <w:rsid w:val="00F74B4E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1C983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semiHidden/>
    <w:qFormat/>
    <w:rsid w:val="00822A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MLAB%20202-\AppData\Roaming\Microsoft\Templates\Bold%20modern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1B5391B505B487FAABCA4423F1BE2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B1592-C760-4CDC-8652-9D847FDA2759}"/>
      </w:docPartPr>
      <w:docPartBody>
        <w:p w:rsidR="001A0452" w:rsidRDefault="00285EEB">
          <w:pPr>
            <w:pStyle w:val="11B5391B505B487FAABCA4423F1BE24D"/>
          </w:pPr>
          <w:r w:rsidRPr="00036450">
            <w:t>WORK EXPERIENCE</w:t>
          </w:r>
        </w:p>
      </w:docPartBody>
    </w:docPart>
    <w:docPart>
      <w:docPartPr>
        <w:name w:val="0C7E5840776049ADAB2FD01B2274C4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84137F-D177-4E8D-8FBD-989A05555501}"/>
      </w:docPartPr>
      <w:docPartBody>
        <w:p w:rsidR="0001160E" w:rsidRDefault="001A0452" w:rsidP="001A0452">
          <w:pPr>
            <w:pStyle w:val="0C7E5840776049ADAB2FD01B2274C47F"/>
          </w:pPr>
          <w:r w:rsidRPr="00D5459D">
            <w:t>Profile</w:t>
          </w:r>
        </w:p>
      </w:docPartBody>
    </w:docPart>
    <w:docPart>
      <w:docPartPr>
        <w:name w:val="3916E55FE8BE4E7CABEB29A992EB9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27872E-1D2C-4925-8D8C-317045B7628B}"/>
      </w:docPartPr>
      <w:docPartBody>
        <w:p w:rsidR="0001160E" w:rsidRDefault="001A0452" w:rsidP="001A0452">
          <w:pPr>
            <w:pStyle w:val="3916E55FE8BE4E7CABEB29A992EB92EB"/>
          </w:pPr>
          <w:r w:rsidRPr="00CB0055">
            <w:t>Contact</w:t>
          </w:r>
        </w:p>
      </w:docPartBody>
    </w:docPart>
    <w:docPart>
      <w:docPartPr>
        <w:name w:val="A7BC21B0630640778D002BA57C5AA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B9DBF1-D411-4FD2-B5A0-CBD4713DCF66}"/>
      </w:docPartPr>
      <w:docPartBody>
        <w:p w:rsidR="0001160E" w:rsidRDefault="001A0452" w:rsidP="001A0452">
          <w:pPr>
            <w:pStyle w:val="A7BC21B0630640778D002BA57C5AA22D"/>
          </w:pPr>
          <w:r w:rsidRPr="004D3011">
            <w:t>PHONE:</w:t>
          </w:r>
        </w:p>
      </w:docPartBody>
    </w:docPart>
    <w:docPart>
      <w:docPartPr>
        <w:name w:val="33D4FA9578954F8D8675983F4CC97A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2131B9-5F52-4C58-88E3-8969D786EF17}"/>
      </w:docPartPr>
      <w:docPartBody>
        <w:p w:rsidR="0001160E" w:rsidRDefault="001A0452" w:rsidP="001A0452">
          <w:pPr>
            <w:pStyle w:val="33D4FA9578954F8D8675983F4CC97A3E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0D8"/>
    <w:rsid w:val="0001160E"/>
    <w:rsid w:val="001A0452"/>
    <w:rsid w:val="00285EEB"/>
    <w:rsid w:val="009D09FA"/>
    <w:rsid w:val="00F0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11B5391B505B487FAABCA4423F1BE24D">
    <w:name w:val="11B5391B505B487FAABCA4423F1BE24D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0C7E5840776049ADAB2FD01B2274C47F">
    <w:name w:val="0C7E5840776049ADAB2FD01B2274C47F"/>
    <w:rsid w:val="001A0452"/>
  </w:style>
  <w:style w:type="paragraph" w:customStyle="1" w:styleId="3916E55FE8BE4E7CABEB29A992EB92EB">
    <w:name w:val="3916E55FE8BE4E7CABEB29A992EB92EB"/>
    <w:rsid w:val="001A0452"/>
  </w:style>
  <w:style w:type="paragraph" w:customStyle="1" w:styleId="A7BC21B0630640778D002BA57C5AA22D">
    <w:name w:val="A7BC21B0630640778D002BA57C5AA22D"/>
    <w:rsid w:val="001A0452"/>
  </w:style>
  <w:style w:type="paragraph" w:customStyle="1" w:styleId="33D4FA9578954F8D8675983F4CC97A3E">
    <w:name w:val="33D4FA9578954F8D8675983F4CC97A3E"/>
    <w:rsid w:val="001A04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Bold modern resume</Template>
  <TotalTime>0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2025-03-12T02:00:00Z</dcterms:created>
  <dcterms:modified xsi:type="dcterms:W3CDTF">2025-03-12T02:00:00Z</dcterms:modified>
</cp:coreProperties>
</file>